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879" w:rsidRDefault="00635879" w:rsidP="00635879">
      <w:pPr>
        <w:pStyle w:val="NormalWeb"/>
        <w:rPr>
          <w:rFonts w:ascii="Calibri" w:hAnsi="Calibri"/>
          <w:color w:val="000000"/>
        </w:rPr>
      </w:pPr>
    </w:p>
    <w:p w:rsidR="00635879" w:rsidRDefault="00635879" w:rsidP="00635879">
      <w:pPr>
        <w:pStyle w:val="NormalWeb"/>
        <w:rPr>
          <w:rFonts w:ascii="Calibri" w:hAnsi="Calibri"/>
          <w:color w:val="000000"/>
        </w:rPr>
      </w:pPr>
      <w:r>
        <w:rPr>
          <w:rStyle w:val="lev"/>
          <w:rFonts w:ascii="Calibri" w:hAnsi="Calibri"/>
          <w:color w:val="000000"/>
        </w:rPr>
        <w:t>Malgré vent, pluie et froid la fête Jean Bosco 2019 a eu lieu!</w:t>
      </w:r>
    </w:p>
    <w:p w:rsidR="00635879" w:rsidRDefault="00635879" w:rsidP="00635879">
      <w:pPr>
        <w:pStyle w:val="NormalWeb"/>
        <w:rPr>
          <w:rFonts w:ascii="Calibri" w:hAnsi="Calibri"/>
          <w:color w:val="000000"/>
        </w:rPr>
      </w:pPr>
      <w:r>
        <w:rPr>
          <w:rStyle w:val="lev"/>
          <w:rFonts w:ascii="Calibri" w:hAnsi="Calibri"/>
          <w:color w:val="000000"/>
        </w:rPr>
        <w:t xml:space="preserve">Saut de haie, mini-tournois de foot et de basket, parcours de VTT, remise de chèque au Téléthon, médailles et  coupes jusqu'à la présence de notre marraine Karima </w:t>
      </w:r>
      <w:proofErr w:type="spellStart"/>
      <w:r>
        <w:rPr>
          <w:rStyle w:val="lev"/>
          <w:rFonts w:ascii="Calibri" w:hAnsi="Calibri"/>
          <w:color w:val="000000"/>
        </w:rPr>
        <w:t>Medjeded</w:t>
      </w:r>
      <w:proofErr w:type="spellEnd"/>
      <w:r>
        <w:rPr>
          <w:rStyle w:val="lev"/>
          <w:rFonts w:ascii="Calibri" w:hAnsi="Calibri"/>
          <w:color w:val="000000"/>
        </w:rPr>
        <w:t>, championne de judo paralympique, le sport était dans tous ses états.</w:t>
      </w:r>
    </w:p>
    <w:p w:rsidR="00635879" w:rsidRDefault="00635879" w:rsidP="00635879">
      <w:pPr>
        <w:pStyle w:val="NormalWeb"/>
        <w:rPr>
          <w:rFonts w:ascii="Calibri" w:hAnsi="Calibri"/>
          <w:color w:val="000000"/>
        </w:rPr>
      </w:pPr>
      <w:r>
        <w:rPr>
          <w:rStyle w:val="lev"/>
          <w:rFonts w:ascii="Calibri" w:hAnsi="Calibri"/>
          <w:color w:val="000000"/>
        </w:rPr>
        <w:t>Le chocolat chaud et autres gouters ont bien aidé a passé cette journée.</w:t>
      </w:r>
    </w:p>
    <w:p w:rsidR="00635879" w:rsidRDefault="00635879" w:rsidP="00635879">
      <w:pPr>
        <w:pStyle w:val="NormalWeb"/>
        <w:rPr>
          <w:rFonts w:ascii="Calibri" w:hAnsi="Calibri"/>
          <w:color w:val="000000"/>
        </w:rPr>
      </w:pPr>
      <w:r>
        <w:rPr>
          <w:rStyle w:val="lev"/>
          <w:rFonts w:ascii="Calibri" w:hAnsi="Calibri"/>
          <w:color w:val="000000"/>
        </w:rPr>
        <w:t>Merci à tous pour cette mobilisation.</w:t>
      </w:r>
    </w:p>
    <w:p w:rsidR="00745DD3" w:rsidRPr="00635879" w:rsidRDefault="00635879" w:rsidP="00635879">
      <w:pPr>
        <w:spacing w:before="120"/>
        <w:rPr>
          <w:rFonts w:ascii="Arial" w:hAnsi="Arial" w:cs="Arial"/>
          <w:sz w:val="20"/>
          <w:szCs w:val="20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13106400" cy="9829800"/>
            <wp:effectExtent l="0" t="0" r="0" b="0"/>
            <wp:docPr id="2" name="Image 2" descr="C:\Users\mpalacios\AppData\Local\Microsoft\Windows\INetCache\Content.Word\20190131_19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alacios\AppData\Local\Microsoft\Windows\INetCache\Content.Word\20190131_192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0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857875" cy="4391025"/>
            <wp:effectExtent l="0" t="0" r="9525" b="9525"/>
            <wp:docPr id="1" name="Image 1" descr="C:\Users\mpalacios\AppData\Local\Microsoft\Windows\INetCache\Content.Word\20190131_15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alacios\AppData\Local\Microsoft\Windows\INetCache\Content.Word\20190131_1547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5DD3" w:rsidRPr="006358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879"/>
    <w:rsid w:val="00635879"/>
    <w:rsid w:val="0074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FCE452-A60C-48B4-9DC8-B71EC0306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35879"/>
    <w:pPr>
      <w:spacing w:before="0"/>
    </w:pPr>
    <w:rPr>
      <w:rFonts w:ascii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6358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76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C9B6520A</Template>
  <TotalTime>1</TotalTime>
  <Pages>3</Pages>
  <Words>64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IDB</Company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Palacios</dc:creator>
  <cp:keywords/>
  <dc:description/>
  <cp:lastModifiedBy>Monique Palacios</cp:lastModifiedBy>
  <cp:revision>2</cp:revision>
  <dcterms:created xsi:type="dcterms:W3CDTF">2019-02-04T15:46:00Z</dcterms:created>
  <dcterms:modified xsi:type="dcterms:W3CDTF">2019-02-04T15:46:00Z</dcterms:modified>
</cp:coreProperties>
</file>